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770" w:rsidRPr="00FF63C9" w:rsidRDefault="00B92770" w:rsidP="00B92770">
      <w:pPr>
        <w:spacing w:after="75" w:line="330" w:lineRule="atLeast"/>
        <w:jc w:val="center"/>
        <w:rPr>
          <w:b/>
          <w:color w:val="FF0000"/>
          <w:sz w:val="32"/>
          <w:szCs w:val="32"/>
          <w:lang w:val="ru-RU"/>
        </w:rPr>
      </w:pPr>
      <w:r w:rsidRPr="00FF63C9">
        <w:rPr>
          <w:b/>
          <w:color w:val="FF0000"/>
          <w:sz w:val="32"/>
          <w:szCs w:val="32"/>
          <w:lang w:val="ru-RU"/>
        </w:rPr>
        <w:t>Памятка для учащихся</w:t>
      </w:r>
    </w:p>
    <w:p w:rsidR="00B92770" w:rsidRPr="00FF63C9" w:rsidRDefault="00634D1C" w:rsidP="00B92770">
      <w:pPr>
        <w:spacing w:after="75" w:line="330" w:lineRule="atLeast"/>
        <w:jc w:val="center"/>
        <w:rPr>
          <w:b/>
          <w:color w:val="FF0000"/>
          <w:sz w:val="32"/>
          <w:szCs w:val="32"/>
          <w:lang w:val="ru-RU"/>
        </w:rPr>
      </w:pPr>
      <w:r>
        <w:rPr>
          <w:rFonts w:ascii="Helvetica" w:hAnsi="Helvetica" w:cs="Helvetica"/>
          <w:b/>
          <w:noProof/>
          <w:color w:val="D25752"/>
          <w:sz w:val="32"/>
          <w:szCs w:val="32"/>
          <w:bdr w:val="none" w:sz="0" w:space="0" w:color="auto" w:frame="1"/>
          <w:lang w:val="ru-RU"/>
        </w:rPr>
        <w:drawing>
          <wp:inline distT="0" distB="0" distL="0" distR="0">
            <wp:extent cx="2686050" cy="1809750"/>
            <wp:effectExtent l="19050" t="0" r="0" b="0"/>
            <wp:docPr id="1" name="Рисунок 19" descr="news_07072015_5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news_07072015_555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2770" w:rsidRPr="00FF63C9">
        <w:rPr>
          <w:b/>
          <w:bCs/>
          <w:color w:val="FF0000"/>
          <w:sz w:val="32"/>
          <w:szCs w:val="32"/>
          <w:lang w:val="ru-RU"/>
        </w:rPr>
        <w:t>"Правила поведения детей на железной дороге"</w:t>
      </w:r>
    </w:p>
    <w:p w:rsidR="00B92770" w:rsidRPr="00B92770" w:rsidRDefault="00B92770" w:rsidP="00B92770">
      <w:pPr>
        <w:spacing w:after="75" w:line="330" w:lineRule="atLeast"/>
        <w:rPr>
          <w:rFonts w:ascii="Trebuchet MS" w:hAnsi="Trebuchet MS"/>
          <w:color w:val="333333"/>
          <w:sz w:val="20"/>
          <w:szCs w:val="20"/>
          <w:lang w:val="ru-RU"/>
        </w:rPr>
      </w:pPr>
      <w:r w:rsidRPr="005A6158">
        <w:rPr>
          <w:rFonts w:ascii="Trebuchet MS" w:hAnsi="Trebuchet MS"/>
          <w:b/>
          <w:bCs/>
          <w:color w:val="333333"/>
          <w:sz w:val="20"/>
          <w:szCs w:val="20"/>
        </w:rPr>
        <w:t> </w:t>
      </w:r>
    </w:p>
    <w:p w:rsidR="00E610DD" w:rsidRDefault="00B92770" w:rsidP="00B0125E">
      <w:pPr>
        <w:ind w:left="567" w:right="1134" w:firstLine="709"/>
        <w:jc w:val="both"/>
        <w:rPr>
          <w:color w:val="333333"/>
          <w:sz w:val="27"/>
          <w:szCs w:val="27"/>
          <w:lang w:val="ru-RU"/>
        </w:rPr>
      </w:pPr>
      <w:r w:rsidRPr="00B0125E">
        <w:rPr>
          <w:b/>
          <w:bCs/>
          <w:color w:val="FF0000"/>
          <w:sz w:val="27"/>
          <w:szCs w:val="27"/>
          <w:lang w:val="ru-RU"/>
        </w:rPr>
        <w:t>Запомните:</w:t>
      </w:r>
    </w:p>
    <w:p w:rsidR="00B0125E" w:rsidRDefault="00B0125E" w:rsidP="00B0125E">
      <w:pPr>
        <w:ind w:left="567" w:right="1134" w:firstLine="709"/>
        <w:jc w:val="both"/>
        <w:rPr>
          <w:color w:val="333333"/>
          <w:sz w:val="27"/>
          <w:szCs w:val="27"/>
          <w:lang w:val="ru-RU"/>
        </w:rPr>
      </w:pPr>
      <w:r w:rsidRPr="00B0125E">
        <w:rPr>
          <w:color w:val="333333"/>
          <w:sz w:val="27"/>
          <w:szCs w:val="27"/>
          <w:lang w:val="ru-RU"/>
        </w:rPr>
        <w:t xml:space="preserve">Переходить через пути нужно только по </w:t>
      </w:r>
      <w:r>
        <w:rPr>
          <w:color w:val="333333"/>
          <w:sz w:val="27"/>
          <w:szCs w:val="27"/>
          <w:lang w:val="ru-RU"/>
        </w:rPr>
        <w:t>мосту или специальным настилам.</w:t>
      </w:r>
    </w:p>
    <w:p w:rsidR="00B0125E" w:rsidRDefault="00B0125E" w:rsidP="00B0125E">
      <w:pPr>
        <w:ind w:right="1134"/>
        <w:jc w:val="both"/>
        <w:rPr>
          <w:color w:val="333333"/>
          <w:sz w:val="27"/>
          <w:szCs w:val="27"/>
          <w:lang w:val="ru-RU"/>
        </w:rPr>
      </w:pPr>
      <w:r w:rsidRPr="00B0125E">
        <w:rPr>
          <w:color w:val="333333"/>
          <w:sz w:val="27"/>
          <w:szCs w:val="27"/>
          <w:lang w:val="ru-RU"/>
        </w:rPr>
        <w:t>Не подлезайте под вагоны! Не перелезайте через автосцепки!</w:t>
      </w:r>
    </w:p>
    <w:p w:rsidR="00B0125E" w:rsidRPr="00B0125E" w:rsidRDefault="00B0125E" w:rsidP="00B0125E">
      <w:pPr>
        <w:spacing w:after="75" w:line="330" w:lineRule="atLeast"/>
        <w:jc w:val="both"/>
        <w:rPr>
          <w:color w:val="333333"/>
          <w:lang w:val="ru-RU"/>
        </w:rPr>
      </w:pPr>
      <w:r w:rsidRPr="00B0125E">
        <w:rPr>
          <w:color w:val="333333"/>
          <w:sz w:val="27"/>
          <w:szCs w:val="27"/>
          <w:lang w:val="ru-RU"/>
        </w:rPr>
        <w:t>Не заскакивайте в вагон отходящего поезда.</w:t>
      </w:r>
    </w:p>
    <w:p w:rsidR="00B0125E" w:rsidRPr="00B0125E" w:rsidRDefault="00B0125E" w:rsidP="00B0125E">
      <w:pPr>
        <w:spacing w:after="75" w:line="330" w:lineRule="atLeast"/>
        <w:jc w:val="both"/>
        <w:rPr>
          <w:color w:val="333333"/>
          <w:lang w:val="ru-RU"/>
        </w:rPr>
      </w:pPr>
      <w:r w:rsidRPr="00B0125E">
        <w:rPr>
          <w:color w:val="333333"/>
          <w:sz w:val="27"/>
          <w:szCs w:val="27"/>
          <w:lang w:val="ru-RU"/>
        </w:rPr>
        <w:t>Не выходите из вагона до полной остановки поезда.</w:t>
      </w:r>
    </w:p>
    <w:p w:rsidR="00B0125E" w:rsidRPr="00B0125E" w:rsidRDefault="00B0125E" w:rsidP="00B0125E">
      <w:pPr>
        <w:spacing w:after="75" w:line="330" w:lineRule="atLeast"/>
        <w:jc w:val="both"/>
        <w:rPr>
          <w:color w:val="333333"/>
          <w:lang w:val="ru-RU"/>
        </w:rPr>
      </w:pPr>
      <w:r w:rsidRPr="00B0125E">
        <w:rPr>
          <w:color w:val="333333"/>
          <w:sz w:val="27"/>
          <w:szCs w:val="27"/>
          <w:lang w:val="ru-RU"/>
        </w:rPr>
        <w:t>Не играйте на платформах и путях!</w:t>
      </w:r>
    </w:p>
    <w:p w:rsidR="00B0125E" w:rsidRPr="00B0125E" w:rsidRDefault="00B0125E" w:rsidP="00B0125E">
      <w:pPr>
        <w:spacing w:after="75" w:line="330" w:lineRule="atLeast"/>
        <w:jc w:val="both"/>
        <w:rPr>
          <w:color w:val="333333"/>
          <w:lang w:val="ru-RU"/>
        </w:rPr>
      </w:pPr>
      <w:r w:rsidRPr="00B0125E">
        <w:rPr>
          <w:color w:val="333333"/>
          <w:sz w:val="27"/>
          <w:szCs w:val="27"/>
          <w:lang w:val="ru-RU"/>
        </w:rPr>
        <w:t>Не высовывайтесь из окон на ходу.</w:t>
      </w:r>
    </w:p>
    <w:p w:rsidR="00B0125E" w:rsidRPr="00B0125E" w:rsidRDefault="00B0125E" w:rsidP="00B0125E">
      <w:pPr>
        <w:spacing w:after="75" w:line="330" w:lineRule="atLeast"/>
        <w:jc w:val="both"/>
        <w:rPr>
          <w:color w:val="333333"/>
          <w:lang w:val="ru-RU"/>
        </w:rPr>
      </w:pPr>
      <w:r w:rsidRPr="00B0125E">
        <w:rPr>
          <w:color w:val="333333"/>
          <w:sz w:val="27"/>
          <w:szCs w:val="27"/>
          <w:lang w:val="ru-RU"/>
        </w:rPr>
        <w:t>Выходите из вагона только со стороны посадочной платформы.</w:t>
      </w:r>
    </w:p>
    <w:p w:rsidR="00B0125E" w:rsidRPr="00B0125E" w:rsidRDefault="00B0125E" w:rsidP="00B0125E">
      <w:pPr>
        <w:spacing w:after="75" w:line="330" w:lineRule="atLeast"/>
        <w:jc w:val="both"/>
        <w:rPr>
          <w:color w:val="333333"/>
          <w:lang w:val="ru-RU"/>
        </w:rPr>
      </w:pPr>
      <w:r>
        <w:rPr>
          <w:color w:val="333333"/>
          <w:sz w:val="27"/>
          <w:szCs w:val="27"/>
          <w:lang w:val="ru-RU"/>
        </w:rPr>
        <w:t>Не ходите на путях.</w:t>
      </w:r>
    </w:p>
    <w:p w:rsidR="00B0125E" w:rsidRPr="00B0125E" w:rsidRDefault="00B0125E" w:rsidP="00B0125E">
      <w:pPr>
        <w:spacing w:after="75" w:line="330" w:lineRule="atLeast"/>
        <w:jc w:val="both"/>
        <w:rPr>
          <w:color w:val="333333"/>
          <w:lang w:val="ru-RU"/>
        </w:rPr>
      </w:pPr>
      <w:r w:rsidRPr="00B0125E">
        <w:rPr>
          <w:color w:val="333333"/>
          <w:sz w:val="27"/>
          <w:szCs w:val="27"/>
          <w:lang w:val="ru-RU"/>
        </w:rPr>
        <w:t>На вокзале дети могут находиться т</w:t>
      </w:r>
      <w:r>
        <w:rPr>
          <w:color w:val="333333"/>
          <w:sz w:val="27"/>
          <w:szCs w:val="27"/>
          <w:lang w:val="ru-RU"/>
        </w:rPr>
        <w:t>олько под наблюдением взрослых, маленьких детей нужно держать за руку.</w:t>
      </w:r>
    </w:p>
    <w:p w:rsidR="000434A9" w:rsidRPr="000434A9" w:rsidRDefault="00B0125E" w:rsidP="000434A9">
      <w:pPr>
        <w:spacing w:after="75" w:line="330" w:lineRule="atLeast"/>
        <w:jc w:val="both"/>
        <w:rPr>
          <w:color w:val="333333"/>
          <w:sz w:val="27"/>
          <w:szCs w:val="27"/>
          <w:lang w:val="ru-RU"/>
        </w:rPr>
      </w:pPr>
      <w:r w:rsidRPr="00B0125E">
        <w:rPr>
          <w:color w:val="333333"/>
          <w:sz w:val="27"/>
          <w:szCs w:val="27"/>
          <w:lang w:val="ru-RU"/>
        </w:rPr>
        <w:t xml:space="preserve">Не переходите пути перед близко идущим поездом, если расстояние до него менее </w:t>
      </w:r>
      <w:smartTag w:uri="urn:schemas-microsoft-com:office:smarttags" w:element="metricconverter">
        <w:smartTagPr>
          <w:attr w:name="ProductID" w:val="400 метров"/>
        </w:smartTagPr>
        <w:r w:rsidRPr="00B0125E">
          <w:rPr>
            <w:color w:val="333333"/>
            <w:sz w:val="27"/>
            <w:szCs w:val="27"/>
            <w:lang w:val="ru-RU"/>
          </w:rPr>
          <w:t>400 метров</w:t>
        </w:r>
      </w:smartTag>
      <w:r w:rsidRPr="00B0125E">
        <w:rPr>
          <w:color w:val="333333"/>
          <w:sz w:val="27"/>
          <w:szCs w:val="27"/>
          <w:lang w:val="ru-RU"/>
        </w:rPr>
        <w:t>. По</w:t>
      </w:r>
      <w:r>
        <w:rPr>
          <w:color w:val="333333"/>
          <w:sz w:val="27"/>
          <w:szCs w:val="27"/>
          <w:lang w:val="ru-RU"/>
        </w:rPr>
        <w:t xml:space="preserve">езд не может остановиться сразу! </w:t>
      </w:r>
      <w:r w:rsidRPr="00B0125E">
        <w:rPr>
          <w:color w:val="333333"/>
          <w:sz w:val="27"/>
          <w:szCs w:val="27"/>
          <w:lang w:val="ru-RU"/>
        </w:rPr>
        <w:t xml:space="preserve">Не подходите к рельсам ближе, чем на </w:t>
      </w:r>
      <w:smartTag w:uri="urn:schemas-microsoft-com:office:smarttags" w:element="metricconverter">
        <w:smartTagPr>
          <w:attr w:name="ProductID" w:val="5 метров"/>
        </w:smartTagPr>
        <w:r w:rsidRPr="00B0125E">
          <w:rPr>
            <w:color w:val="333333"/>
            <w:sz w:val="27"/>
            <w:szCs w:val="27"/>
            <w:lang w:val="ru-RU"/>
          </w:rPr>
          <w:t>5 метров</w:t>
        </w:r>
      </w:smartTag>
      <w:r w:rsidRPr="00B0125E">
        <w:rPr>
          <w:color w:val="333333"/>
          <w:sz w:val="27"/>
          <w:szCs w:val="27"/>
          <w:lang w:val="ru-RU"/>
        </w:rPr>
        <w:t>.</w:t>
      </w:r>
      <w:r w:rsidRPr="00B0125E">
        <w:rPr>
          <w:color w:val="333333"/>
          <w:sz w:val="27"/>
          <w:szCs w:val="27"/>
          <w:lang w:val="ru-RU"/>
        </w:rPr>
        <w:br/>
        <w:t>Не переходите пути, не убедившись в отсутствии поезда противоположного направления.</w:t>
      </w:r>
    </w:p>
    <w:p w:rsidR="000434A9" w:rsidRPr="000434A9" w:rsidRDefault="000434A9" w:rsidP="000434A9">
      <w:pPr>
        <w:spacing w:after="75" w:line="330" w:lineRule="atLeast"/>
        <w:rPr>
          <w:color w:val="333333"/>
          <w:lang w:val="ru-RU"/>
        </w:rPr>
      </w:pPr>
      <w:r w:rsidRPr="000434A9">
        <w:rPr>
          <w:color w:val="333333"/>
          <w:sz w:val="27"/>
          <w:szCs w:val="27"/>
          <w:lang w:val="ru-RU"/>
        </w:rPr>
        <w:br/>
      </w:r>
      <w:r w:rsidRPr="005A6158">
        <w:rPr>
          <w:color w:val="333333"/>
          <w:sz w:val="27"/>
          <w:szCs w:val="27"/>
        </w:rPr>
        <w:t>      </w:t>
      </w:r>
      <w:r w:rsidRPr="000434A9">
        <w:rPr>
          <w:color w:val="333333"/>
          <w:sz w:val="27"/>
          <w:szCs w:val="27"/>
          <w:lang w:val="ru-RU"/>
        </w:rPr>
        <w:t>Железная дорога - удобный и востребованный вид транспорта, которым пользуются миллионы людей каждый день. Повышение скоростей на транспорте решило множество проблем, сократив время пребывания пассажиров в пути и доставки грузов, и в то же время породило массу опасностей для человека.</w:t>
      </w:r>
    </w:p>
    <w:p w:rsidR="000434A9" w:rsidRPr="000434A9" w:rsidRDefault="000434A9" w:rsidP="000434A9">
      <w:pPr>
        <w:spacing w:after="75" w:line="330" w:lineRule="atLeast"/>
        <w:ind w:firstLine="708"/>
        <w:rPr>
          <w:color w:val="333333"/>
          <w:lang w:val="ru-RU"/>
        </w:rPr>
      </w:pPr>
      <w:r w:rsidRPr="000434A9">
        <w:rPr>
          <w:color w:val="333333"/>
          <w:sz w:val="27"/>
          <w:szCs w:val="27"/>
          <w:lang w:val="ru-RU"/>
        </w:rPr>
        <w:t>Основной трагедий становится беспечное, безответственное отношение взрослых к детям. При отсутствии контроля со стороны родителей и недостаточной разъяснительной работы в школах</w:t>
      </w:r>
      <w:r w:rsidRPr="005A6158">
        <w:rPr>
          <w:color w:val="333333"/>
          <w:sz w:val="27"/>
          <w:szCs w:val="27"/>
        </w:rPr>
        <w:t> </w:t>
      </w:r>
      <w:r w:rsidRPr="000434A9">
        <w:rPr>
          <w:b/>
          <w:bCs/>
          <w:color w:val="333333"/>
          <w:sz w:val="27"/>
          <w:szCs w:val="27"/>
          <w:u w:val="single"/>
          <w:lang w:val="ru-RU"/>
        </w:rPr>
        <w:t>дети забираются на крыши вагонов, беспечно бродят по железнодорожным путям, катаются на подножках вагонов и просто ищут развлечения на железной дороге.</w:t>
      </w:r>
    </w:p>
    <w:p w:rsidR="000434A9" w:rsidRPr="000434A9" w:rsidRDefault="000434A9" w:rsidP="000434A9">
      <w:pPr>
        <w:spacing w:after="75" w:line="330" w:lineRule="atLeast"/>
        <w:ind w:firstLine="708"/>
        <w:rPr>
          <w:color w:val="333333"/>
          <w:lang w:val="ru-RU"/>
        </w:rPr>
      </w:pPr>
      <w:r w:rsidRPr="005A6158">
        <w:rPr>
          <w:color w:val="333333"/>
          <w:sz w:val="27"/>
          <w:szCs w:val="27"/>
        </w:rPr>
        <w:t> </w:t>
      </w:r>
      <w:r w:rsidRPr="000434A9">
        <w:rPr>
          <w:b/>
          <w:bCs/>
          <w:color w:val="FF0000"/>
          <w:sz w:val="27"/>
          <w:szCs w:val="27"/>
          <w:lang w:val="ru-RU"/>
        </w:rPr>
        <w:t>Почему травматизм на железной дороге не уменьшается?</w:t>
      </w:r>
      <w:r w:rsidRPr="000434A9">
        <w:rPr>
          <w:color w:val="333333"/>
          <w:sz w:val="27"/>
          <w:szCs w:val="27"/>
          <w:lang w:val="ru-RU"/>
        </w:rPr>
        <w:br/>
        <w:t xml:space="preserve">- Основными причинами травмирования граждан железнодорожным подвижным составом и поражения током контактной сети являются незнание и нарушение правил безопасности при нахождении в зоне железнодорожных путей, неоправданная спешка и беспечность, нежелание пользоваться переходными мостами, тоннелями и настилами, а </w:t>
      </w:r>
      <w:r w:rsidRPr="000434A9">
        <w:rPr>
          <w:color w:val="333333"/>
          <w:sz w:val="27"/>
          <w:szCs w:val="27"/>
          <w:lang w:val="ru-RU"/>
        </w:rPr>
        <w:lastRenderedPageBreak/>
        <w:t>порой озорство, хулиганство и игры, как на железнодорожных путях, так и на прилегающей к ним территории.</w:t>
      </w:r>
    </w:p>
    <w:p w:rsidR="000434A9" w:rsidRPr="000434A9" w:rsidRDefault="000434A9" w:rsidP="000434A9">
      <w:pPr>
        <w:spacing w:after="75" w:line="330" w:lineRule="atLeast"/>
        <w:ind w:firstLine="708"/>
        <w:rPr>
          <w:color w:val="333333"/>
          <w:lang w:val="ru-RU"/>
        </w:rPr>
      </w:pPr>
      <w:r w:rsidRPr="000434A9">
        <w:rPr>
          <w:b/>
          <w:bCs/>
          <w:color w:val="333333"/>
          <w:sz w:val="27"/>
          <w:szCs w:val="27"/>
          <w:u w:val="single"/>
          <w:lang w:val="ru-RU"/>
        </w:rPr>
        <w:t>Известны детские шалости с залезанием на вагон, чтобы прокатиться. Представьте себе, чем они заканчиваются. Ведь напряжение в проводах контактной сети чрезвычайно высокое: до 27500 вольт.</w:t>
      </w:r>
    </w:p>
    <w:p w:rsidR="000434A9" w:rsidRPr="000434A9" w:rsidRDefault="000434A9" w:rsidP="000434A9">
      <w:pPr>
        <w:spacing w:after="75" w:line="330" w:lineRule="atLeast"/>
        <w:rPr>
          <w:color w:val="333333"/>
          <w:sz w:val="27"/>
          <w:szCs w:val="27"/>
          <w:lang w:val="ru-RU"/>
        </w:rPr>
      </w:pPr>
      <w:r w:rsidRPr="000434A9">
        <w:rPr>
          <w:color w:val="333333"/>
          <w:sz w:val="27"/>
          <w:szCs w:val="27"/>
          <w:lang w:val="ru-RU"/>
        </w:rPr>
        <w:t>- Часто люди идут вдоль железнодорожных путей, желая видимо, сократить время. Казалось бы, позади и впереди тебя - просматриваемая территория, но опасность все-таки есть. Почему?</w:t>
      </w:r>
      <w:r w:rsidRPr="000434A9">
        <w:rPr>
          <w:color w:val="333333"/>
          <w:sz w:val="27"/>
          <w:szCs w:val="27"/>
          <w:lang w:val="ru-RU"/>
        </w:rPr>
        <w:br/>
        <w:t xml:space="preserve">- Нередко железная дорога становится «пешеходной», хождение по железнодорожным путям всегда связано с риском и опасностью для жизни. </w:t>
      </w:r>
    </w:p>
    <w:p w:rsidR="000434A9" w:rsidRPr="000434A9" w:rsidRDefault="000434A9" w:rsidP="000434A9">
      <w:pPr>
        <w:spacing w:after="75" w:line="330" w:lineRule="atLeast"/>
        <w:rPr>
          <w:color w:val="333333"/>
          <w:lang w:val="ru-RU"/>
        </w:rPr>
      </w:pPr>
      <w:r w:rsidRPr="000434A9">
        <w:rPr>
          <w:color w:val="333333"/>
          <w:sz w:val="27"/>
          <w:szCs w:val="27"/>
          <w:lang w:val="ru-RU"/>
        </w:rPr>
        <w:t>-</w:t>
      </w:r>
      <w:r w:rsidRPr="005A6158">
        <w:rPr>
          <w:color w:val="333333"/>
          <w:sz w:val="27"/>
          <w:szCs w:val="27"/>
        </w:rPr>
        <w:t> </w:t>
      </w:r>
      <w:r w:rsidRPr="000434A9">
        <w:rPr>
          <w:color w:val="333333"/>
          <w:sz w:val="27"/>
          <w:szCs w:val="27"/>
          <w:lang w:val="ru-RU"/>
        </w:rPr>
        <w:t>Нередки случаи травматизма людей, идущих вдоль железнодорожных путей или в колее.</w:t>
      </w:r>
    </w:p>
    <w:p w:rsidR="000434A9" w:rsidRDefault="000434A9" w:rsidP="000434A9">
      <w:pPr>
        <w:spacing w:after="75" w:line="330" w:lineRule="atLeast"/>
        <w:rPr>
          <w:color w:val="333333"/>
          <w:sz w:val="27"/>
          <w:szCs w:val="27"/>
        </w:rPr>
      </w:pPr>
      <w:r w:rsidRPr="005A6158">
        <w:rPr>
          <w:color w:val="333333"/>
          <w:sz w:val="27"/>
          <w:szCs w:val="27"/>
        </w:rPr>
        <w:t>        </w:t>
      </w:r>
      <w:r w:rsidRPr="000434A9">
        <w:rPr>
          <w:color w:val="333333"/>
          <w:sz w:val="27"/>
          <w:szCs w:val="27"/>
          <w:lang w:val="ru-RU"/>
        </w:rPr>
        <w:t xml:space="preserve">Если вы переходите железнодорожные пути и видите приближающийся поезд, вы не сможете точно определить, по какому пути он проследует. </w:t>
      </w:r>
      <w:r w:rsidRPr="005A6158">
        <w:rPr>
          <w:color w:val="333333"/>
          <w:sz w:val="27"/>
          <w:szCs w:val="27"/>
        </w:rPr>
        <w:t>В надежде маневра можно оказаться прямо под колесами. </w:t>
      </w:r>
    </w:p>
    <w:p w:rsidR="000434A9" w:rsidRPr="000434A9" w:rsidRDefault="000434A9" w:rsidP="000434A9">
      <w:pPr>
        <w:spacing w:after="75" w:line="330" w:lineRule="atLeast"/>
        <w:rPr>
          <w:color w:val="333333"/>
          <w:lang w:val="ru-RU"/>
        </w:rPr>
      </w:pPr>
      <w:r w:rsidRPr="000434A9">
        <w:rPr>
          <w:b/>
          <w:bCs/>
          <w:color w:val="333333"/>
          <w:sz w:val="27"/>
          <w:szCs w:val="27"/>
          <w:u w:val="single"/>
          <w:lang w:val="ru-RU"/>
        </w:rPr>
        <w:t xml:space="preserve">Движущийся поезд остановить непросто. Его тормозной путь в зависимости от веса, профиля пути в среднем составляет около тысячи метров. Кроме того, надо учитывать, что поезд, идущий со скоростью 100-120 км/час, за одну секунду преодолевает </w:t>
      </w:r>
      <w:smartTag w:uri="urn:schemas-microsoft-com:office:smarttags" w:element="metricconverter">
        <w:smartTagPr>
          <w:attr w:name="ProductID" w:val="30 метров"/>
        </w:smartTagPr>
        <w:r w:rsidRPr="000434A9">
          <w:rPr>
            <w:b/>
            <w:bCs/>
            <w:color w:val="333333"/>
            <w:sz w:val="27"/>
            <w:szCs w:val="27"/>
            <w:u w:val="single"/>
            <w:lang w:val="ru-RU"/>
          </w:rPr>
          <w:t>30 метров</w:t>
        </w:r>
      </w:smartTag>
      <w:r w:rsidRPr="000434A9">
        <w:rPr>
          <w:b/>
          <w:bCs/>
          <w:color w:val="333333"/>
          <w:sz w:val="27"/>
          <w:szCs w:val="27"/>
          <w:u w:val="single"/>
          <w:lang w:val="ru-RU"/>
        </w:rPr>
        <w:t>. А пешеходу, для того чтобы перейти через железнодорожный путь, требуется не менее пяти-шести секунд.</w:t>
      </w:r>
      <w:r w:rsidRPr="005A6158">
        <w:rPr>
          <w:color w:val="333333"/>
          <w:sz w:val="27"/>
          <w:szCs w:val="27"/>
          <w:u w:val="single"/>
        </w:rPr>
        <w:t> </w:t>
      </w:r>
      <w:r w:rsidRPr="000434A9">
        <w:rPr>
          <w:color w:val="333333"/>
          <w:sz w:val="27"/>
          <w:szCs w:val="27"/>
          <w:lang w:val="ru-RU"/>
        </w:rPr>
        <w:t>Тем более что молодые люди любят слушать музыку и при пересечении путей не снимают наушников плейера. Они даже не слышат гудка поезда, а зрительное внимание сосредоточено на том, как удобнее перейти рельсы.</w:t>
      </w:r>
    </w:p>
    <w:p w:rsidR="000434A9" w:rsidRPr="000434A9" w:rsidRDefault="000434A9" w:rsidP="000434A9">
      <w:pPr>
        <w:spacing w:after="75" w:line="330" w:lineRule="atLeast"/>
        <w:rPr>
          <w:color w:val="333333"/>
          <w:lang w:val="ru-RU"/>
        </w:rPr>
      </w:pPr>
      <w:r w:rsidRPr="005A6158">
        <w:rPr>
          <w:color w:val="333333"/>
          <w:sz w:val="27"/>
          <w:szCs w:val="27"/>
        </w:rPr>
        <w:t>          </w:t>
      </w:r>
      <w:r w:rsidRPr="000434A9">
        <w:rPr>
          <w:color w:val="333333"/>
          <w:sz w:val="27"/>
          <w:szCs w:val="27"/>
          <w:lang w:val="ru-RU"/>
        </w:rPr>
        <w:t>И что ждать в этом случае?</w:t>
      </w:r>
      <w:r w:rsidRPr="000434A9">
        <w:rPr>
          <w:color w:val="333333"/>
          <w:sz w:val="27"/>
          <w:szCs w:val="27"/>
          <w:lang w:val="ru-RU"/>
        </w:rPr>
        <w:br/>
        <w:t>- Почему нельзя пересекать пути, когда вообще нет никакого движения, и приближающегося поезда тоже не видно?</w:t>
      </w:r>
      <w:r w:rsidRPr="000434A9">
        <w:rPr>
          <w:color w:val="333333"/>
          <w:sz w:val="27"/>
          <w:szCs w:val="27"/>
          <w:lang w:val="ru-RU"/>
        </w:rPr>
        <w:br/>
        <w:t>- Лишь на первый взгляд безопасны неподвижные вагоны. Подходить к ним ближе чем на пять метров, подлезать под вагоны нельзя: каждый вагон на станции находится в работе, поэтому он может начать движение в любую секунду. И если какой-нибудь выступ или рычаг вагона зацепится за одежду зазевавшегося человека, то несчастного обязательно затянет под колеса.</w:t>
      </w:r>
      <w:r w:rsidRPr="000434A9">
        <w:rPr>
          <w:color w:val="333333"/>
          <w:sz w:val="27"/>
          <w:szCs w:val="27"/>
          <w:lang w:val="ru-RU"/>
        </w:rPr>
        <w:br/>
        <w:t>- Известно, что опасно попасть между двумя движущимися составами, почему?</w:t>
      </w:r>
      <w:r w:rsidRPr="000434A9">
        <w:rPr>
          <w:color w:val="333333"/>
          <w:sz w:val="27"/>
          <w:szCs w:val="27"/>
          <w:lang w:val="ru-RU"/>
        </w:rPr>
        <w:br/>
        <w:t>- Сила воздушного потока, создаваемого двумя встречными составами, составляет 16 тонн, при такой нагрузке человека запросто может затянуть под поезд. Поэтому нельзя пересекать железнодорожные пути там, где это удобно или в желании сократить время.</w:t>
      </w:r>
    </w:p>
    <w:p w:rsidR="000434A9" w:rsidRPr="000434A9" w:rsidRDefault="000434A9" w:rsidP="000434A9">
      <w:pPr>
        <w:spacing w:after="75" w:line="330" w:lineRule="atLeast"/>
        <w:rPr>
          <w:color w:val="333333"/>
          <w:lang w:val="ru-RU"/>
        </w:rPr>
      </w:pPr>
      <w:r w:rsidRPr="000434A9">
        <w:rPr>
          <w:color w:val="333333"/>
          <w:sz w:val="27"/>
          <w:szCs w:val="27"/>
          <w:lang w:val="ru-RU"/>
        </w:rPr>
        <w:br/>
      </w:r>
      <w:r w:rsidRPr="000434A9">
        <w:rPr>
          <w:b/>
          <w:bCs/>
          <w:color w:val="FF0000"/>
          <w:sz w:val="27"/>
          <w:szCs w:val="27"/>
          <w:lang w:val="ru-RU"/>
        </w:rPr>
        <w:t>Какие основные правила безопасности нужно соблюдать для исключения травматизма?</w:t>
      </w:r>
    </w:p>
    <w:p w:rsidR="000434A9" w:rsidRPr="000434A9" w:rsidRDefault="000434A9" w:rsidP="000434A9">
      <w:pPr>
        <w:spacing w:after="75" w:line="330" w:lineRule="atLeast"/>
        <w:rPr>
          <w:color w:val="333333"/>
          <w:lang w:val="ru-RU"/>
        </w:rPr>
      </w:pPr>
      <w:r w:rsidRPr="000434A9">
        <w:rPr>
          <w:b/>
          <w:bCs/>
          <w:color w:val="333333"/>
          <w:sz w:val="27"/>
          <w:szCs w:val="27"/>
          <w:lang w:val="ru-RU"/>
        </w:rPr>
        <w:br/>
      </w:r>
      <w:r w:rsidRPr="000434A9">
        <w:rPr>
          <w:color w:val="333333"/>
          <w:sz w:val="27"/>
          <w:szCs w:val="27"/>
          <w:lang w:val="ru-RU"/>
        </w:rPr>
        <w:t>- Самое главное - переходить и переезжать железнодорожные пути нужно только в специально отведенных для этого местах. Для безопасного пересечения существуют специально оборудованные пешеходные переходы, тоннели, мосты, железнодорожные переезды, путепроводы.</w:t>
      </w:r>
    </w:p>
    <w:p w:rsidR="000434A9" w:rsidRPr="000434A9" w:rsidRDefault="000434A9" w:rsidP="000434A9">
      <w:pPr>
        <w:spacing w:after="75" w:line="330" w:lineRule="atLeast"/>
        <w:rPr>
          <w:color w:val="333333"/>
          <w:lang w:val="ru-RU"/>
        </w:rPr>
      </w:pPr>
      <w:r w:rsidRPr="005A6158">
        <w:rPr>
          <w:color w:val="333333"/>
          <w:sz w:val="27"/>
          <w:szCs w:val="27"/>
        </w:rPr>
        <w:t>   </w:t>
      </w:r>
      <w:r w:rsidRPr="000434A9">
        <w:rPr>
          <w:color w:val="333333"/>
          <w:sz w:val="27"/>
          <w:szCs w:val="27"/>
          <w:lang w:val="ru-RU"/>
        </w:rPr>
        <w:t xml:space="preserve"> Если Вам приходится пересекать неохраняемый переезд, внимательно следите за сигналами, подаваемыми техническими средствами, убедитесь, что не видите </w:t>
      </w:r>
      <w:r w:rsidRPr="000434A9">
        <w:rPr>
          <w:color w:val="333333"/>
          <w:sz w:val="27"/>
          <w:szCs w:val="27"/>
          <w:lang w:val="ru-RU"/>
        </w:rPr>
        <w:lastRenderedPageBreak/>
        <w:t>приближающегося поезда.</w:t>
      </w:r>
    </w:p>
    <w:p w:rsidR="000434A9" w:rsidRPr="000434A9" w:rsidRDefault="000434A9" w:rsidP="000434A9">
      <w:pPr>
        <w:spacing w:after="75" w:line="330" w:lineRule="atLeast"/>
        <w:rPr>
          <w:color w:val="333333"/>
          <w:sz w:val="27"/>
          <w:szCs w:val="27"/>
          <w:u w:val="single"/>
          <w:lang w:val="ru-RU"/>
        </w:rPr>
      </w:pPr>
      <w:r w:rsidRPr="005A6158">
        <w:rPr>
          <w:color w:val="333333"/>
          <w:sz w:val="27"/>
          <w:szCs w:val="27"/>
        </w:rPr>
        <w:t> </w:t>
      </w:r>
      <w:r w:rsidRPr="000434A9">
        <w:rPr>
          <w:color w:val="333333"/>
          <w:sz w:val="27"/>
          <w:szCs w:val="27"/>
          <w:lang w:val="ru-RU"/>
        </w:rPr>
        <w:t xml:space="preserve"> </w:t>
      </w:r>
      <w:r w:rsidRPr="005A6158">
        <w:rPr>
          <w:color w:val="333333"/>
          <w:sz w:val="27"/>
          <w:szCs w:val="27"/>
        </w:rPr>
        <w:t> </w:t>
      </w:r>
      <w:r w:rsidRPr="000434A9">
        <w:rPr>
          <w:color w:val="333333"/>
          <w:sz w:val="27"/>
          <w:szCs w:val="27"/>
          <w:lang w:val="ru-RU"/>
        </w:rPr>
        <w:t xml:space="preserve"> </w:t>
      </w:r>
      <w:r w:rsidRPr="005A6158">
        <w:rPr>
          <w:color w:val="333333"/>
          <w:sz w:val="27"/>
          <w:szCs w:val="27"/>
        </w:rPr>
        <w:t> </w:t>
      </w:r>
      <w:r w:rsidRPr="000434A9">
        <w:rPr>
          <w:color w:val="333333"/>
          <w:sz w:val="27"/>
          <w:szCs w:val="27"/>
          <w:lang w:val="ru-RU"/>
        </w:rPr>
        <w:t>Категорически запрещается проходить по железнодорожному переезду при запрещающем сигнале светофора переездной сигнализации независимо от положения и наличия шлагбаума.</w:t>
      </w:r>
      <w:r w:rsidRPr="000434A9">
        <w:rPr>
          <w:color w:val="333333"/>
          <w:sz w:val="27"/>
          <w:szCs w:val="27"/>
          <w:lang w:val="ru-RU"/>
        </w:rPr>
        <w:br/>
      </w:r>
      <w:r w:rsidRPr="000434A9">
        <w:rPr>
          <w:color w:val="333333"/>
          <w:sz w:val="27"/>
          <w:szCs w:val="27"/>
          <w:lang w:val="ru-RU"/>
        </w:rPr>
        <w:br/>
      </w:r>
      <w:r w:rsidRPr="005A6158">
        <w:rPr>
          <w:color w:val="333333"/>
          <w:sz w:val="27"/>
          <w:szCs w:val="27"/>
        </w:rPr>
        <w:t>    </w:t>
      </w:r>
      <w:r w:rsidRPr="005A6158">
        <w:rPr>
          <w:color w:val="333333"/>
          <w:sz w:val="27"/>
          <w:szCs w:val="27"/>
          <w:u w:val="single"/>
        </w:rPr>
        <w:t> </w:t>
      </w:r>
      <w:r w:rsidRPr="000434A9">
        <w:rPr>
          <w:color w:val="333333"/>
          <w:sz w:val="27"/>
          <w:szCs w:val="27"/>
          <w:u w:val="single"/>
          <w:lang w:val="ru-RU"/>
        </w:rPr>
        <w:t>Нет ничего важнее человеческой жизни, а детские жизни - это самое ценное. Я хочу обратиться именно к детям: будьте внимательны и бдительны, помните, что железная дорога - не место для игр. Не катайтесь по платформе на велосипеде, скейтборде и роликах –</w:t>
      </w:r>
      <w:r w:rsidRPr="005A6158">
        <w:rPr>
          <w:color w:val="333333"/>
          <w:sz w:val="27"/>
          <w:szCs w:val="27"/>
          <w:u w:val="single"/>
        </w:rPr>
        <w:t> </w:t>
      </w:r>
    </w:p>
    <w:p w:rsidR="000434A9" w:rsidRPr="000434A9" w:rsidRDefault="000434A9" w:rsidP="000434A9">
      <w:pPr>
        <w:spacing w:after="75" w:line="330" w:lineRule="atLeast"/>
        <w:rPr>
          <w:b/>
          <w:bCs/>
          <w:color w:val="FF0000"/>
          <w:sz w:val="27"/>
          <w:szCs w:val="27"/>
          <w:u w:val="single"/>
          <w:lang w:val="ru-RU"/>
        </w:rPr>
      </w:pPr>
      <w:r w:rsidRPr="000434A9">
        <w:rPr>
          <w:b/>
          <w:bCs/>
          <w:color w:val="FF0000"/>
          <w:sz w:val="27"/>
          <w:szCs w:val="27"/>
          <w:u w:val="single"/>
          <w:lang w:val="ru-RU"/>
        </w:rPr>
        <w:t>ЭТО ОПАСНО ДЛЯ ЖИЗНИ!</w:t>
      </w:r>
      <w:r w:rsidRPr="000434A9">
        <w:rPr>
          <w:rFonts w:ascii="Helvetica" w:hAnsi="Helvetica" w:cs="Helvetica"/>
          <w:noProof/>
          <w:color w:val="373737"/>
          <w:sz w:val="20"/>
          <w:szCs w:val="20"/>
          <w:lang w:val="ru-RU"/>
        </w:rPr>
        <w:t xml:space="preserve"> </w:t>
      </w:r>
    </w:p>
    <w:p w:rsidR="000434A9" w:rsidRPr="000434A9" w:rsidRDefault="00634D1C" w:rsidP="000434A9">
      <w:pPr>
        <w:spacing w:after="75" w:line="330" w:lineRule="atLeast"/>
        <w:rPr>
          <w:color w:val="333333"/>
          <w:lang w:val="ru-RU"/>
        </w:rPr>
      </w:pPr>
      <w:r>
        <w:rPr>
          <w:rFonts w:ascii="Helvetica" w:hAnsi="Helvetica" w:cs="Helvetica"/>
          <w:noProof/>
          <w:color w:val="373737"/>
          <w:sz w:val="20"/>
          <w:szCs w:val="20"/>
          <w:lang w:val="ru-RU"/>
        </w:rPr>
        <w:drawing>
          <wp:inline distT="0" distB="0" distL="0" distR="0">
            <wp:extent cx="2190750" cy="1600200"/>
            <wp:effectExtent l="19050" t="0" r="0" b="0"/>
            <wp:docPr id="2" name="Рисунок 20" descr="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34A9" w:rsidRPr="000434A9">
        <w:rPr>
          <w:rFonts w:ascii="Helvetica" w:hAnsi="Helvetica" w:cs="Helvetica"/>
          <w:noProof/>
          <w:color w:val="373737"/>
          <w:sz w:val="20"/>
          <w:szCs w:val="20"/>
          <w:lang w:val="ru-RU"/>
        </w:rPr>
        <w:t xml:space="preserve">      </w:t>
      </w:r>
      <w:r>
        <w:rPr>
          <w:rFonts w:ascii="Helvetica" w:hAnsi="Helvetica" w:cs="Helvetica"/>
          <w:noProof/>
          <w:color w:val="373737"/>
          <w:sz w:val="20"/>
          <w:szCs w:val="20"/>
          <w:lang w:val="ru-RU"/>
        </w:rPr>
        <w:drawing>
          <wp:inline distT="0" distB="0" distL="0" distR="0">
            <wp:extent cx="1704975" cy="1571625"/>
            <wp:effectExtent l="19050" t="0" r="9525" b="0"/>
            <wp:docPr id="3" name="Рисунок 21" descr="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a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34A9" w:rsidRPr="000434A9">
        <w:rPr>
          <w:rFonts w:ascii="Helvetica" w:hAnsi="Helvetica" w:cs="Helvetica"/>
          <w:noProof/>
          <w:color w:val="373737"/>
          <w:sz w:val="20"/>
          <w:szCs w:val="20"/>
          <w:lang w:val="ru-RU"/>
        </w:rPr>
        <w:t xml:space="preserve">       </w:t>
      </w:r>
      <w:r>
        <w:rPr>
          <w:rFonts w:ascii="Helvetica" w:hAnsi="Helvetica" w:cs="Helvetica"/>
          <w:noProof/>
          <w:color w:val="373737"/>
          <w:sz w:val="20"/>
          <w:szCs w:val="20"/>
          <w:lang w:val="ru-RU"/>
        </w:rPr>
        <w:drawing>
          <wp:inline distT="0" distB="0" distL="0" distR="0">
            <wp:extent cx="1647825" cy="1771650"/>
            <wp:effectExtent l="19050" t="0" r="9525" b="0"/>
            <wp:docPr id="4" name="Рисунок 22" descr="rzd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rzd-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4A9" w:rsidRPr="000434A9" w:rsidRDefault="000434A9" w:rsidP="000434A9">
      <w:pPr>
        <w:spacing w:after="75" w:line="330" w:lineRule="atLeast"/>
        <w:rPr>
          <w:color w:val="333333"/>
          <w:lang w:val="ru-RU"/>
        </w:rPr>
      </w:pPr>
      <w:r w:rsidRPr="005A6158">
        <w:rPr>
          <w:color w:val="333333"/>
          <w:sz w:val="27"/>
          <w:szCs w:val="27"/>
        </w:rPr>
        <w:t>    </w:t>
      </w:r>
      <w:r w:rsidRPr="005A6158">
        <w:rPr>
          <w:color w:val="333333"/>
          <w:sz w:val="27"/>
          <w:szCs w:val="27"/>
          <w:u w:val="single"/>
        </w:rPr>
        <w:t> </w:t>
      </w:r>
      <w:r w:rsidRPr="000434A9">
        <w:rPr>
          <w:color w:val="333333"/>
          <w:sz w:val="27"/>
          <w:szCs w:val="27"/>
          <w:u w:val="single"/>
          <w:lang w:val="ru-RU"/>
        </w:rPr>
        <w:t>Приближаясь к железной дороге - снимите наушники - в них можно не услышать сигналов поезда!</w:t>
      </w:r>
    </w:p>
    <w:p w:rsidR="000434A9" w:rsidRPr="000434A9" w:rsidRDefault="000434A9" w:rsidP="000434A9">
      <w:pPr>
        <w:spacing w:after="75" w:line="330" w:lineRule="atLeast"/>
        <w:rPr>
          <w:color w:val="333333"/>
          <w:lang w:val="ru-RU"/>
        </w:rPr>
      </w:pPr>
      <w:r w:rsidRPr="005A6158">
        <w:rPr>
          <w:color w:val="333333"/>
          <w:sz w:val="27"/>
          <w:szCs w:val="27"/>
        </w:rPr>
        <w:t>    </w:t>
      </w:r>
      <w:r w:rsidRPr="005A6158">
        <w:rPr>
          <w:color w:val="333333"/>
          <w:sz w:val="27"/>
          <w:szCs w:val="27"/>
          <w:u w:val="single"/>
        </w:rPr>
        <w:t> </w:t>
      </w:r>
      <w:r w:rsidRPr="000434A9">
        <w:rPr>
          <w:color w:val="333333"/>
          <w:sz w:val="27"/>
          <w:szCs w:val="27"/>
          <w:u w:val="single"/>
          <w:lang w:val="ru-RU"/>
        </w:rPr>
        <w:t>Никогда не переходите железнодорожные пути в местах стрелочных переводов. Поскользнувшись, можно застрять в тисках стрелки, которая перемещается непосредственно перед идущим поездом.</w:t>
      </w:r>
    </w:p>
    <w:p w:rsidR="000434A9" w:rsidRPr="000434A9" w:rsidRDefault="000434A9" w:rsidP="000434A9">
      <w:pPr>
        <w:spacing w:after="75" w:line="330" w:lineRule="atLeast"/>
        <w:rPr>
          <w:color w:val="333333"/>
          <w:lang w:val="ru-RU"/>
        </w:rPr>
      </w:pPr>
      <w:r w:rsidRPr="005A6158">
        <w:rPr>
          <w:color w:val="333333"/>
          <w:sz w:val="27"/>
          <w:szCs w:val="27"/>
        </w:rPr>
        <w:t>   </w:t>
      </w:r>
      <w:r w:rsidRPr="005A6158">
        <w:rPr>
          <w:color w:val="333333"/>
          <w:sz w:val="27"/>
          <w:szCs w:val="27"/>
          <w:u w:val="single"/>
        </w:rPr>
        <w:t> </w:t>
      </w:r>
      <w:r w:rsidRPr="000434A9">
        <w:rPr>
          <w:color w:val="333333"/>
          <w:sz w:val="27"/>
          <w:szCs w:val="27"/>
          <w:u w:val="single"/>
          <w:lang w:val="ru-RU"/>
        </w:rPr>
        <w:t>Опасайтесь края платформы, не стойте на линии, обозначающей опасность! Оступившись, вы можете упасть на рельсы, под приближающийся поезд.</w:t>
      </w:r>
    </w:p>
    <w:p w:rsidR="000434A9" w:rsidRDefault="000434A9" w:rsidP="000434A9">
      <w:pPr>
        <w:spacing w:after="75" w:line="330" w:lineRule="atLeast"/>
        <w:rPr>
          <w:color w:val="333333"/>
          <w:sz w:val="28"/>
          <w:szCs w:val="28"/>
        </w:rPr>
      </w:pPr>
      <w:r w:rsidRPr="000434A9">
        <w:rPr>
          <w:color w:val="333333"/>
          <w:sz w:val="27"/>
          <w:szCs w:val="27"/>
          <w:u w:val="single"/>
          <w:lang w:val="ru-RU"/>
        </w:rPr>
        <w:t>Берегите себя!</w:t>
      </w:r>
      <w:r w:rsidRPr="000434A9">
        <w:rPr>
          <w:color w:val="333333"/>
          <w:sz w:val="27"/>
          <w:szCs w:val="27"/>
          <w:lang w:val="ru-RU"/>
        </w:rPr>
        <w:br/>
      </w:r>
      <w:hyperlink r:id="rId9" w:tgtFrame="_blank" w:history="1">
        <w:r w:rsidRPr="005A6158">
          <w:rPr>
            <w:color w:val="0000FF"/>
            <w:sz w:val="27"/>
            <w:szCs w:val="27"/>
            <w:u w:val="single"/>
          </w:rPr>
          <w:t>http://kzd39.ru/publ/1-1-0-14</w:t>
        </w:r>
      </w:hyperlink>
    </w:p>
    <w:p w:rsidR="000434A9" w:rsidRDefault="000434A9" w:rsidP="000434A9">
      <w:pPr>
        <w:spacing w:after="75" w:line="330" w:lineRule="atLeast"/>
        <w:rPr>
          <w:color w:val="333333"/>
          <w:sz w:val="28"/>
          <w:szCs w:val="28"/>
        </w:rPr>
      </w:pPr>
    </w:p>
    <w:p w:rsidR="000434A9" w:rsidRDefault="000434A9" w:rsidP="000434A9">
      <w:pPr>
        <w:spacing w:after="75" w:line="330" w:lineRule="atLeast"/>
        <w:rPr>
          <w:color w:val="333333"/>
          <w:sz w:val="28"/>
          <w:szCs w:val="28"/>
        </w:rPr>
      </w:pPr>
    </w:p>
    <w:p w:rsidR="00EF6E5A" w:rsidRPr="00B0125E" w:rsidRDefault="00EF6E5A" w:rsidP="00B0125E">
      <w:pPr>
        <w:rPr>
          <w:szCs w:val="28"/>
          <w:lang w:val="ru-RU"/>
        </w:rPr>
      </w:pPr>
    </w:p>
    <w:sectPr w:rsidR="00EF6E5A" w:rsidRPr="00B0125E" w:rsidSect="00FF63C9">
      <w:pgSz w:w="11906" w:h="16838"/>
      <w:pgMar w:top="567" w:right="567" w:bottom="731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loucester MT Extra Condensed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8"/>
    <w:multiLevelType w:val="singleLevel"/>
    <w:tmpl w:val="00000400"/>
    <w:lvl w:ilvl="0">
      <w:numFmt w:val="bullet"/>
      <w:lvlText w:val="·"/>
      <w:lvlJc w:val="left"/>
      <w:pPr>
        <w:ind w:left="720" w:hanging="428"/>
      </w:pPr>
      <w:rPr>
        <w:rFonts w:ascii="Symbol" w:hAnsi="Symbol"/>
      </w:rPr>
    </w:lvl>
  </w:abstractNum>
  <w:abstractNum w:abstractNumId="1">
    <w:nsid w:val="000003EF"/>
    <w:multiLevelType w:val="singleLevel"/>
    <w:tmpl w:val="00000401"/>
    <w:lvl w:ilvl="0">
      <w:numFmt w:val="bullet"/>
      <w:lvlText w:val="·"/>
      <w:lvlJc w:val="left"/>
      <w:pPr>
        <w:ind w:left="720" w:hanging="428"/>
      </w:pPr>
      <w:rPr>
        <w:rFonts w:ascii="Symbol" w:hAnsi="Symbol"/>
      </w:rPr>
    </w:lvl>
  </w:abstractNum>
  <w:abstractNum w:abstractNumId="2">
    <w:nsid w:val="000003F2"/>
    <w:multiLevelType w:val="singleLevel"/>
    <w:tmpl w:val="00000416"/>
    <w:lvl w:ilvl="0">
      <w:start w:val="1"/>
      <w:numFmt w:val="bullet"/>
      <w:lvlText w:val="·"/>
      <w:lvlJc w:val="left"/>
      <w:pPr>
        <w:ind w:left="720" w:hanging="423"/>
      </w:pPr>
      <w:rPr>
        <w:rFonts w:ascii="Symbol" w:hAnsi="Symbol" w:cs="Symbol"/>
      </w:rPr>
    </w:lvl>
  </w:abstractNum>
  <w:abstractNum w:abstractNumId="3">
    <w:nsid w:val="000003FD"/>
    <w:multiLevelType w:val="singleLevel"/>
    <w:tmpl w:val="00000414"/>
    <w:lvl w:ilvl="0">
      <w:start w:val="1"/>
      <w:numFmt w:val="bullet"/>
      <w:lvlText w:val="·"/>
      <w:lvlJc w:val="left"/>
      <w:pPr>
        <w:ind w:left="720" w:hanging="423"/>
      </w:pPr>
      <w:rPr>
        <w:rFonts w:ascii="Symbol" w:hAnsi="Symbol" w:cs="Symbol"/>
      </w:rPr>
    </w:lvl>
  </w:abstractNum>
  <w:abstractNum w:abstractNumId="4">
    <w:nsid w:val="00000408"/>
    <w:multiLevelType w:val="singleLevel"/>
    <w:tmpl w:val="000004A8"/>
    <w:lvl w:ilvl="0">
      <w:start w:val="1"/>
      <w:numFmt w:val="decimal"/>
      <w:lvlText w:val="%1."/>
      <w:lvlJc w:val="left"/>
      <w:pPr>
        <w:ind w:left="720" w:hanging="423"/>
      </w:pPr>
      <w:rPr>
        <w:rFonts w:cs="Times New Roman"/>
      </w:rPr>
    </w:lvl>
  </w:abstractNum>
  <w:abstractNum w:abstractNumId="5">
    <w:nsid w:val="00000413"/>
    <w:multiLevelType w:val="singleLevel"/>
    <w:tmpl w:val="00000417"/>
    <w:lvl w:ilvl="0">
      <w:start w:val="1"/>
      <w:numFmt w:val="bullet"/>
      <w:lvlText w:val="·"/>
      <w:lvlJc w:val="left"/>
      <w:pPr>
        <w:ind w:left="720" w:hanging="423"/>
      </w:pPr>
      <w:rPr>
        <w:rFonts w:ascii="Symbol" w:hAnsi="Symbol" w:cs="Symbol"/>
      </w:rPr>
    </w:lvl>
  </w:abstractNum>
  <w:abstractNum w:abstractNumId="6">
    <w:nsid w:val="0A546908"/>
    <w:multiLevelType w:val="hybridMultilevel"/>
    <w:tmpl w:val="A9989E06"/>
    <w:lvl w:ilvl="0" w:tplc="37621B8C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977F2C"/>
    <w:multiLevelType w:val="multilevel"/>
    <w:tmpl w:val="8FECD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D576F40"/>
    <w:multiLevelType w:val="hybridMultilevel"/>
    <w:tmpl w:val="8DB61774"/>
    <w:lvl w:ilvl="0" w:tplc="5B5E8FF2">
      <w:start w:val="1"/>
      <w:numFmt w:val="bullet"/>
      <w:lvlText w:val="−"/>
      <w:lvlJc w:val="left"/>
      <w:pPr>
        <w:ind w:left="1440" w:hanging="360"/>
      </w:pPr>
      <w:rPr>
        <w:rFonts w:ascii="Agency FB" w:hAnsi="Agency FB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284E30"/>
    <w:multiLevelType w:val="hybridMultilevel"/>
    <w:tmpl w:val="17522114"/>
    <w:lvl w:ilvl="0" w:tplc="E19EFD62">
      <w:start w:val="1"/>
      <w:numFmt w:val="bullet"/>
      <w:lvlText w:val="&amp;"/>
      <w:lvlJc w:val="left"/>
      <w:pPr>
        <w:tabs>
          <w:tab w:val="num" w:pos="780"/>
        </w:tabs>
        <w:ind w:left="780" w:hanging="360"/>
      </w:pPr>
      <w:rPr>
        <w:rFonts w:ascii="Monotype Corsiva" w:hAnsi="Monotype Corsiv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259E62D5"/>
    <w:multiLevelType w:val="hybridMultilevel"/>
    <w:tmpl w:val="82544594"/>
    <w:lvl w:ilvl="0" w:tplc="1E08758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Gloucester MT Extra Condensed" w:eastAsia="Gloucester MT Extra Condensed" w:hAnsi="Gloucester MT Extra Condensed" w:cs="Gloucester MT Extra Condense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C8D5D9E"/>
    <w:multiLevelType w:val="multilevel"/>
    <w:tmpl w:val="5DCE193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8E3317"/>
    <w:multiLevelType w:val="hybridMultilevel"/>
    <w:tmpl w:val="800A916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9607FA"/>
    <w:multiLevelType w:val="hybridMultilevel"/>
    <w:tmpl w:val="40CE917E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479D0E2E"/>
    <w:multiLevelType w:val="multilevel"/>
    <w:tmpl w:val="803C0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993206"/>
    <w:multiLevelType w:val="multilevel"/>
    <w:tmpl w:val="6EC035C8"/>
    <w:lvl w:ilvl="0">
      <w:start w:val="1"/>
      <w:numFmt w:val="bullet"/>
      <w:lvlText w:val="&amp;"/>
      <w:lvlJc w:val="left"/>
      <w:pPr>
        <w:tabs>
          <w:tab w:val="num" w:pos="780"/>
        </w:tabs>
        <w:ind w:left="780" w:hanging="360"/>
      </w:pPr>
      <w:rPr>
        <w:rFonts w:ascii="Monotype Corsiva" w:hAnsi="Monotype Corsiva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>
    <w:nsid w:val="52AC519B"/>
    <w:multiLevelType w:val="hybridMultilevel"/>
    <w:tmpl w:val="D42887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BA5A54"/>
    <w:multiLevelType w:val="multilevel"/>
    <w:tmpl w:val="396088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543ADF"/>
    <w:multiLevelType w:val="hybridMultilevel"/>
    <w:tmpl w:val="3354842E"/>
    <w:lvl w:ilvl="0" w:tplc="CC5ED3E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DB2458"/>
    <w:multiLevelType w:val="hybridMultilevel"/>
    <w:tmpl w:val="15769396"/>
    <w:lvl w:ilvl="0" w:tplc="E19EFD62">
      <w:start w:val="1"/>
      <w:numFmt w:val="bullet"/>
      <w:lvlText w:val="&amp;"/>
      <w:lvlJc w:val="left"/>
      <w:pPr>
        <w:tabs>
          <w:tab w:val="num" w:pos="780"/>
        </w:tabs>
        <w:ind w:left="780" w:hanging="360"/>
      </w:pPr>
      <w:rPr>
        <w:rFonts w:ascii="Monotype Corsiva" w:hAnsi="Monotype Corsiv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0">
    <w:nsid w:val="57DF4470"/>
    <w:multiLevelType w:val="multilevel"/>
    <w:tmpl w:val="69E62D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D12103"/>
    <w:multiLevelType w:val="hybridMultilevel"/>
    <w:tmpl w:val="74AEC6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BBB56B2"/>
    <w:multiLevelType w:val="multilevel"/>
    <w:tmpl w:val="4FA25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E743FA5"/>
    <w:multiLevelType w:val="hybridMultilevel"/>
    <w:tmpl w:val="6EC035C8"/>
    <w:lvl w:ilvl="0" w:tplc="E19EFD62">
      <w:start w:val="1"/>
      <w:numFmt w:val="bullet"/>
      <w:lvlText w:val="&amp;"/>
      <w:lvlJc w:val="left"/>
      <w:pPr>
        <w:tabs>
          <w:tab w:val="num" w:pos="780"/>
        </w:tabs>
        <w:ind w:left="780" w:hanging="360"/>
      </w:pPr>
      <w:rPr>
        <w:rFonts w:ascii="Monotype Corsiva" w:hAnsi="Monotype Corsiv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4">
    <w:nsid w:val="6DEC3901"/>
    <w:multiLevelType w:val="hybridMultilevel"/>
    <w:tmpl w:val="292259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454001"/>
    <w:multiLevelType w:val="hybridMultilevel"/>
    <w:tmpl w:val="F34673C4"/>
    <w:lvl w:ilvl="0" w:tplc="1E087580"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Gloucester MT Extra Condensed" w:eastAsia="Gloucester MT Extra Condensed" w:hAnsi="Gloucester MT Extra Condensed" w:cs="Gloucester MT Extra Condense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6">
    <w:nsid w:val="7C6043C8"/>
    <w:multiLevelType w:val="hybridMultilevel"/>
    <w:tmpl w:val="2F36A3F4"/>
    <w:lvl w:ilvl="0" w:tplc="1E0875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loucester MT Extra Condensed" w:eastAsia="Gloucester MT Extra Condensed" w:hAnsi="Gloucester MT Extra Condensed" w:cs="Gloucester MT Extra Condense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2"/>
  </w:num>
  <w:num w:numId="5">
    <w:abstractNumId w:val="23"/>
  </w:num>
  <w:num w:numId="6">
    <w:abstractNumId w:val="9"/>
  </w:num>
  <w:num w:numId="7">
    <w:abstractNumId w:val="19"/>
  </w:num>
  <w:num w:numId="8">
    <w:abstractNumId w:val="15"/>
  </w:num>
  <w:num w:numId="9">
    <w:abstractNumId w:val="25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</w:num>
  <w:num w:numId="15">
    <w:abstractNumId w:val="4"/>
    <w:lvlOverride w:ilvl="0"/>
  </w:num>
  <w:num w:numId="16">
    <w:abstractNumId w:val="2"/>
    <w:lvlOverride w:ilvl="0"/>
  </w:num>
  <w:num w:numId="17">
    <w:abstractNumId w:val="5"/>
    <w:lvlOverride w:ilvl="0"/>
  </w:num>
  <w:num w:numId="18">
    <w:abstractNumId w:val="8"/>
  </w:num>
  <w:num w:numId="19">
    <w:abstractNumId w:val="16"/>
  </w:num>
  <w:num w:numId="20">
    <w:abstractNumId w:val="17"/>
  </w:num>
  <w:num w:numId="21">
    <w:abstractNumId w:val="20"/>
  </w:num>
  <w:num w:numId="22">
    <w:abstractNumId w:val="11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21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13"/>
  </w:num>
  <w:num w:numId="30">
    <w:abstractNumId w:val="26"/>
  </w:num>
  <w:num w:numId="3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1513F"/>
    <w:rsid w:val="00006CD6"/>
    <w:rsid w:val="0000732B"/>
    <w:rsid w:val="00007567"/>
    <w:rsid w:val="0001176C"/>
    <w:rsid w:val="00020CAD"/>
    <w:rsid w:val="00022E9B"/>
    <w:rsid w:val="00024135"/>
    <w:rsid w:val="00033AA4"/>
    <w:rsid w:val="00034C62"/>
    <w:rsid w:val="000434A9"/>
    <w:rsid w:val="0004614C"/>
    <w:rsid w:val="000631F1"/>
    <w:rsid w:val="000652CA"/>
    <w:rsid w:val="000707D8"/>
    <w:rsid w:val="00076E7E"/>
    <w:rsid w:val="0008244A"/>
    <w:rsid w:val="00083A68"/>
    <w:rsid w:val="00083BC7"/>
    <w:rsid w:val="00092232"/>
    <w:rsid w:val="00095451"/>
    <w:rsid w:val="00096579"/>
    <w:rsid w:val="000A13FF"/>
    <w:rsid w:val="000A4860"/>
    <w:rsid w:val="000B0F0D"/>
    <w:rsid w:val="000B63E5"/>
    <w:rsid w:val="000B6C99"/>
    <w:rsid w:val="000C40A2"/>
    <w:rsid w:val="000C5918"/>
    <w:rsid w:val="000C71EC"/>
    <w:rsid w:val="000E37A5"/>
    <w:rsid w:val="000E7669"/>
    <w:rsid w:val="000F58DE"/>
    <w:rsid w:val="00101C21"/>
    <w:rsid w:val="00102F7D"/>
    <w:rsid w:val="00107497"/>
    <w:rsid w:val="00110844"/>
    <w:rsid w:val="00125792"/>
    <w:rsid w:val="00130512"/>
    <w:rsid w:val="00132B74"/>
    <w:rsid w:val="00137651"/>
    <w:rsid w:val="001506DF"/>
    <w:rsid w:val="0016736C"/>
    <w:rsid w:val="00182F9D"/>
    <w:rsid w:val="00185C10"/>
    <w:rsid w:val="0019260C"/>
    <w:rsid w:val="001946EC"/>
    <w:rsid w:val="00194E78"/>
    <w:rsid w:val="00196E87"/>
    <w:rsid w:val="001C40C8"/>
    <w:rsid w:val="001C638C"/>
    <w:rsid w:val="001D5805"/>
    <w:rsid w:val="001D6288"/>
    <w:rsid w:val="001D7DE9"/>
    <w:rsid w:val="001F083B"/>
    <w:rsid w:val="001F53CB"/>
    <w:rsid w:val="001F5CB0"/>
    <w:rsid w:val="00205034"/>
    <w:rsid w:val="002101F6"/>
    <w:rsid w:val="0021327C"/>
    <w:rsid w:val="00224195"/>
    <w:rsid w:val="00233930"/>
    <w:rsid w:val="00236D75"/>
    <w:rsid w:val="00242307"/>
    <w:rsid w:val="0024440A"/>
    <w:rsid w:val="002450CB"/>
    <w:rsid w:val="00246787"/>
    <w:rsid w:val="00247ECA"/>
    <w:rsid w:val="00251192"/>
    <w:rsid w:val="00261AFA"/>
    <w:rsid w:val="00261F9F"/>
    <w:rsid w:val="0026252E"/>
    <w:rsid w:val="002739BD"/>
    <w:rsid w:val="00275522"/>
    <w:rsid w:val="00287B64"/>
    <w:rsid w:val="002929CE"/>
    <w:rsid w:val="00293CFB"/>
    <w:rsid w:val="0029630F"/>
    <w:rsid w:val="002A34A5"/>
    <w:rsid w:val="002B00AD"/>
    <w:rsid w:val="002C240F"/>
    <w:rsid w:val="002C2743"/>
    <w:rsid w:val="002C4CDF"/>
    <w:rsid w:val="002D4B95"/>
    <w:rsid w:val="002E0633"/>
    <w:rsid w:val="002E1F51"/>
    <w:rsid w:val="002E4A3F"/>
    <w:rsid w:val="002E6997"/>
    <w:rsid w:val="002E776A"/>
    <w:rsid w:val="002F4910"/>
    <w:rsid w:val="002F4D87"/>
    <w:rsid w:val="002F7160"/>
    <w:rsid w:val="002F7F64"/>
    <w:rsid w:val="00301A1A"/>
    <w:rsid w:val="00313736"/>
    <w:rsid w:val="0031513F"/>
    <w:rsid w:val="003227C3"/>
    <w:rsid w:val="00323FA0"/>
    <w:rsid w:val="00325291"/>
    <w:rsid w:val="00337469"/>
    <w:rsid w:val="0035274A"/>
    <w:rsid w:val="0035668A"/>
    <w:rsid w:val="00362820"/>
    <w:rsid w:val="00363AAC"/>
    <w:rsid w:val="003650AB"/>
    <w:rsid w:val="00365B52"/>
    <w:rsid w:val="00370425"/>
    <w:rsid w:val="00373B08"/>
    <w:rsid w:val="00382F53"/>
    <w:rsid w:val="003851F6"/>
    <w:rsid w:val="003B26AD"/>
    <w:rsid w:val="003B4237"/>
    <w:rsid w:val="003C2EFC"/>
    <w:rsid w:val="003C39D4"/>
    <w:rsid w:val="003C6BE2"/>
    <w:rsid w:val="003D4D51"/>
    <w:rsid w:val="003E08A0"/>
    <w:rsid w:val="003E44E1"/>
    <w:rsid w:val="003E5242"/>
    <w:rsid w:val="004013F4"/>
    <w:rsid w:val="004046BF"/>
    <w:rsid w:val="004210BC"/>
    <w:rsid w:val="004277F2"/>
    <w:rsid w:val="004301A4"/>
    <w:rsid w:val="00432E86"/>
    <w:rsid w:val="004339C7"/>
    <w:rsid w:val="00440512"/>
    <w:rsid w:val="00443C0D"/>
    <w:rsid w:val="00456A88"/>
    <w:rsid w:val="0046090E"/>
    <w:rsid w:val="004617CE"/>
    <w:rsid w:val="0046498C"/>
    <w:rsid w:val="00467C21"/>
    <w:rsid w:val="00473B1D"/>
    <w:rsid w:val="004762D6"/>
    <w:rsid w:val="004765E0"/>
    <w:rsid w:val="0048106C"/>
    <w:rsid w:val="00482EE0"/>
    <w:rsid w:val="00483479"/>
    <w:rsid w:val="00485CED"/>
    <w:rsid w:val="004A0637"/>
    <w:rsid w:val="004A3175"/>
    <w:rsid w:val="004A32BA"/>
    <w:rsid w:val="004A6D60"/>
    <w:rsid w:val="004C3E21"/>
    <w:rsid w:val="004C50A8"/>
    <w:rsid w:val="004E2B7F"/>
    <w:rsid w:val="004F6F8D"/>
    <w:rsid w:val="005011D3"/>
    <w:rsid w:val="00502D32"/>
    <w:rsid w:val="00505F67"/>
    <w:rsid w:val="0051004E"/>
    <w:rsid w:val="00510181"/>
    <w:rsid w:val="00514AB9"/>
    <w:rsid w:val="00514D62"/>
    <w:rsid w:val="005179B3"/>
    <w:rsid w:val="0053004D"/>
    <w:rsid w:val="00541661"/>
    <w:rsid w:val="0055431B"/>
    <w:rsid w:val="00560B2A"/>
    <w:rsid w:val="00572241"/>
    <w:rsid w:val="00572821"/>
    <w:rsid w:val="00577F12"/>
    <w:rsid w:val="005800F2"/>
    <w:rsid w:val="0058437D"/>
    <w:rsid w:val="005910EF"/>
    <w:rsid w:val="0059496E"/>
    <w:rsid w:val="005A1C92"/>
    <w:rsid w:val="005C2E89"/>
    <w:rsid w:val="005D3031"/>
    <w:rsid w:val="005D47F2"/>
    <w:rsid w:val="005E7F99"/>
    <w:rsid w:val="005F2183"/>
    <w:rsid w:val="005F3F72"/>
    <w:rsid w:val="005F694C"/>
    <w:rsid w:val="005F7A04"/>
    <w:rsid w:val="00605DDD"/>
    <w:rsid w:val="00606CFB"/>
    <w:rsid w:val="006130B1"/>
    <w:rsid w:val="0061351A"/>
    <w:rsid w:val="0061410C"/>
    <w:rsid w:val="00615E0A"/>
    <w:rsid w:val="00620212"/>
    <w:rsid w:val="00625E87"/>
    <w:rsid w:val="00634880"/>
    <w:rsid w:val="00634D1C"/>
    <w:rsid w:val="00640640"/>
    <w:rsid w:val="006416BC"/>
    <w:rsid w:val="00642FD3"/>
    <w:rsid w:val="00652B4D"/>
    <w:rsid w:val="0065597D"/>
    <w:rsid w:val="00656869"/>
    <w:rsid w:val="00667287"/>
    <w:rsid w:val="00676A15"/>
    <w:rsid w:val="006770C1"/>
    <w:rsid w:val="00677C93"/>
    <w:rsid w:val="006843F4"/>
    <w:rsid w:val="006A3217"/>
    <w:rsid w:val="006C151B"/>
    <w:rsid w:val="006C2FE0"/>
    <w:rsid w:val="006D5DE1"/>
    <w:rsid w:val="006E229A"/>
    <w:rsid w:val="006F129F"/>
    <w:rsid w:val="006F5BEF"/>
    <w:rsid w:val="006F7A5E"/>
    <w:rsid w:val="0070226B"/>
    <w:rsid w:val="0070553C"/>
    <w:rsid w:val="00705CB7"/>
    <w:rsid w:val="00717D3A"/>
    <w:rsid w:val="0072087C"/>
    <w:rsid w:val="0073489B"/>
    <w:rsid w:val="00734B3D"/>
    <w:rsid w:val="00740AE7"/>
    <w:rsid w:val="00743377"/>
    <w:rsid w:val="00752110"/>
    <w:rsid w:val="007645E4"/>
    <w:rsid w:val="00777EC7"/>
    <w:rsid w:val="00780E8F"/>
    <w:rsid w:val="007979DF"/>
    <w:rsid w:val="007A0405"/>
    <w:rsid w:val="007A57F0"/>
    <w:rsid w:val="007A7718"/>
    <w:rsid w:val="007B7098"/>
    <w:rsid w:val="007C285F"/>
    <w:rsid w:val="007C2AAA"/>
    <w:rsid w:val="007C5FBD"/>
    <w:rsid w:val="007D1135"/>
    <w:rsid w:val="007D205E"/>
    <w:rsid w:val="007D739B"/>
    <w:rsid w:val="007D787B"/>
    <w:rsid w:val="007E18F1"/>
    <w:rsid w:val="007E4382"/>
    <w:rsid w:val="00800E14"/>
    <w:rsid w:val="0081021F"/>
    <w:rsid w:val="00815F58"/>
    <w:rsid w:val="00816922"/>
    <w:rsid w:val="0082441F"/>
    <w:rsid w:val="0082528D"/>
    <w:rsid w:val="0083531F"/>
    <w:rsid w:val="00843F20"/>
    <w:rsid w:val="00846AC3"/>
    <w:rsid w:val="00847B63"/>
    <w:rsid w:val="008506D7"/>
    <w:rsid w:val="00850AA9"/>
    <w:rsid w:val="00855DCA"/>
    <w:rsid w:val="00863D59"/>
    <w:rsid w:val="00865AE9"/>
    <w:rsid w:val="008663EF"/>
    <w:rsid w:val="008773C2"/>
    <w:rsid w:val="008852FB"/>
    <w:rsid w:val="0089277A"/>
    <w:rsid w:val="00893934"/>
    <w:rsid w:val="0089514B"/>
    <w:rsid w:val="0089650E"/>
    <w:rsid w:val="008B799E"/>
    <w:rsid w:val="008C0CA4"/>
    <w:rsid w:val="008C60D7"/>
    <w:rsid w:val="008D0234"/>
    <w:rsid w:val="008D68AE"/>
    <w:rsid w:val="008D754D"/>
    <w:rsid w:val="008F161B"/>
    <w:rsid w:val="008F3B15"/>
    <w:rsid w:val="009019C4"/>
    <w:rsid w:val="00901D9C"/>
    <w:rsid w:val="00903A6F"/>
    <w:rsid w:val="00904E20"/>
    <w:rsid w:val="00904F79"/>
    <w:rsid w:val="00913D6F"/>
    <w:rsid w:val="009209E8"/>
    <w:rsid w:val="0092113E"/>
    <w:rsid w:val="00926C2A"/>
    <w:rsid w:val="00931A14"/>
    <w:rsid w:val="00932324"/>
    <w:rsid w:val="00932A86"/>
    <w:rsid w:val="0093437F"/>
    <w:rsid w:val="0094010C"/>
    <w:rsid w:val="00940856"/>
    <w:rsid w:val="009456D1"/>
    <w:rsid w:val="00966BCC"/>
    <w:rsid w:val="00967B99"/>
    <w:rsid w:val="0097398A"/>
    <w:rsid w:val="009776DA"/>
    <w:rsid w:val="00981741"/>
    <w:rsid w:val="00987C65"/>
    <w:rsid w:val="00994D66"/>
    <w:rsid w:val="00996D8D"/>
    <w:rsid w:val="009B6BE0"/>
    <w:rsid w:val="009C542F"/>
    <w:rsid w:val="009D6490"/>
    <w:rsid w:val="009D72B2"/>
    <w:rsid w:val="009E1AD2"/>
    <w:rsid w:val="009E4207"/>
    <w:rsid w:val="009E6A06"/>
    <w:rsid w:val="009F035E"/>
    <w:rsid w:val="009F4C92"/>
    <w:rsid w:val="009F5838"/>
    <w:rsid w:val="009F6026"/>
    <w:rsid w:val="009F6494"/>
    <w:rsid w:val="00A04C0B"/>
    <w:rsid w:val="00A06E3E"/>
    <w:rsid w:val="00A20566"/>
    <w:rsid w:val="00A256F4"/>
    <w:rsid w:val="00A37C60"/>
    <w:rsid w:val="00A41E4D"/>
    <w:rsid w:val="00A45089"/>
    <w:rsid w:val="00A5339B"/>
    <w:rsid w:val="00A534EE"/>
    <w:rsid w:val="00A5640B"/>
    <w:rsid w:val="00A64EB4"/>
    <w:rsid w:val="00A70056"/>
    <w:rsid w:val="00A776F4"/>
    <w:rsid w:val="00A9464E"/>
    <w:rsid w:val="00A9482D"/>
    <w:rsid w:val="00A960A5"/>
    <w:rsid w:val="00AA3005"/>
    <w:rsid w:val="00AB44EE"/>
    <w:rsid w:val="00AB7C4E"/>
    <w:rsid w:val="00AC38FB"/>
    <w:rsid w:val="00AC3F78"/>
    <w:rsid w:val="00AC5D28"/>
    <w:rsid w:val="00AD1E1E"/>
    <w:rsid w:val="00AD238D"/>
    <w:rsid w:val="00AD2FC8"/>
    <w:rsid w:val="00AD306C"/>
    <w:rsid w:val="00AD4AC1"/>
    <w:rsid w:val="00AE3003"/>
    <w:rsid w:val="00AF2772"/>
    <w:rsid w:val="00AF4DCD"/>
    <w:rsid w:val="00AF5E2B"/>
    <w:rsid w:val="00AF6CC1"/>
    <w:rsid w:val="00B0049A"/>
    <w:rsid w:val="00B0125E"/>
    <w:rsid w:val="00B05F74"/>
    <w:rsid w:val="00B10C2F"/>
    <w:rsid w:val="00B13BBA"/>
    <w:rsid w:val="00B30D28"/>
    <w:rsid w:val="00B33A24"/>
    <w:rsid w:val="00B41037"/>
    <w:rsid w:val="00B44C13"/>
    <w:rsid w:val="00B50896"/>
    <w:rsid w:val="00B6361E"/>
    <w:rsid w:val="00B673F9"/>
    <w:rsid w:val="00B84A36"/>
    <w:rsid w:val="00B8535B"/>
    <w:rsid w:val="00B85C64"/>
    <w:rsid w:val="00B92770"/>
    <w:rsid w:val="00BA453A"/>
    <w:rsid w:val="00BB5B81"/>
    <w:rsid w:val="00BB78F7"/>
    <w:rsid w:val="00BC02DD"/>
    <w:rsid w:val="00BC534B"/>
    <w:rsid w:val="00BE3B4B"/>
    <w:rsid w:val="00C01EA0"/>
    <w:rsid w:val="00C02A9F"/>
    <w:rsid w:val="00C07D2C"/>
    <w:rsid w:val="00C10203"/>
    <w:rsid w:val="00C1337F"/>
    <w:rsid w:val="00C13630"/>
    <w:rsid w:val="00C243E7"/>
    <w:rsid w:val="00C32D82"/>
    <w:rsid w:val="00C35577"/>
    <w:rsid w:val="00C371BB"/>
    <w:rsid w:val="00C45AAC"/>
    <w:rsid w:val="00C464A5"/>
    <w:rsid w:val="00C515C0"/>
    <w:rsid w:val="00C51F36"/>
    <w:rsid w:val="00C52B42"/>
    <w:rsid w:val="00C545A4"/>
    <w:rsid w:val="00C67939"/>
    <w:rsid w:val="00C7067B"/>
    <w:rsid w:val="00C71257"/>
    <w:rsid w:val="00C71CE0"/>
    <w:rsid w:val="00C75B4A"/>
    <w:rsid w:val="00C93B32"/>
    <w:rsid w:val="00CA2885"/>
    <w:rsid w:val="00CA44FC"/>
    <w:rsid w:val="00CA6901"/>
    <w:rsid w:val="00CB36A7"/>
    <w:rsid w:val="00CB622C"/>
    <w:rsid w:val="00CB6F9E"/>
    <w:rsid w:val="00CD1C7B"/>
    <w:rsid w:val="00CE1A50"/>
    <w:rsid w:val="00CF2991"/>
    <w:rsid w:val="00CF5407"/>
    <w:rsid w:val="00D00DCD"/>
    <w:rsid w:val="00D00E8B"/>
    <w:rsid w:val="00D02470"/>
    <w:rsid w:val="00D1289A"/>
    <w:rsid w:val="00D142C3"/>
    <w:rsid w:val="00D236B0"/>
    <w:rsid w:val="00D242A1"/>
    <w:rsid w:val="00D25666"/>
    <w:rsid w:val="00D258DB"/>
    <w:rsid w:val="00D33F45"/>
    <w:rsid w:val="00D34691"/>
    <w:rsid w:val="00D358CA"/>
    <w:rsid w:val="00D3598E"/>
    <w:rsid w:val="00D45439"/>
    <w:rsid w:val="00D46FED"/>
    <w:rsid w:val="00D47829"/>
    <w:rsid w:val="00D61892"/>
    <w:rsid w:val="00D67741"/>
    <w:rsid w:val="00D7061E"/>
    <w:rsid w:val="00D74676"/>
    <w:rsid w:val="00D75C5F"/>
    <w:rsid w:val="00D770CA"/>
    <w:rsid w:val="00D908EB"/>
    <w:rsid w:val="00D934F9"/>
    <w:rsid w:val="00D9459D"/>
    <w:rsid w:val="00DA6493"/>
    <w:rsid w:val="00DB1AAF"/>
    <w:rsid w:val="00DC5DF5"/>
    <w:rsid w:val="00DD1E28"/>
    <w:rsid w:val="00DD3822"/>
    <w:rsid w:val="00DF0760"/>
    <w:rsid w:val="00DF3A07"/>
    <w:rsid w:val="00E0509D"/>
    <w:rsid w:val="00E1260F"/>
    <w:rsid w:val="00E145A9"/>
    <w:rsid w:val="00E2537A"/>
    <w:rsid w:val="00E30E0A"/>
    <w:rsid w:val="00E416C4"/>
    <w:rsid w:val="00E55950"/>
    <w:rsid w:val="00E60AA1"/>
    <w:rsid w:val="00E610DD"/>
    <w:rsid w:val="00E65D73"/>
    <w:rsid w:val="00E65EEA"/>
    <w:rsid w:val="00E6767A"/>
    <w:rsid w:val="00E80814"/>
    <w:rsid w:val="00E821DD"/>
    <w:rsid w:val="00E84366"/>
    <w:rsid w:val="00E86E4D"/>
    <w:rsid w:val="00EA1D8D"/>
    <w:rsid w:val="00EA417D"/>
    <w:rsid w:val="00EC33DF"/>
    <w:rsid w:val="00EC3EC1"/>
    <w:rsid w:val="00ED14F0"/>
    <w:rsid w:val="00ED5270"/>
    <w:rsid w:val="00ED7430"/>
    <w:rsid w:val="00EE78A1"/>
    <w:rsid w:val="00EF05D4"/>
    <w:rsid w:val="00EF6E5A"/>
    <w:rsid w:val="00F006B9"/>
    <w:rsid w:val="00F05242"/>
    <w:rsid w:val="00F073C2"/>
    <w:rsid w:val="00F125A9"/>
    <w:rsid w:val="00F304D1"/>
    <w:rsid w:val="00F36ADC"/>
    <w:rsid w:val="00F37AAC"/>
    <w:rsid w:val="00F40E44"/>
    <w:rsid w:val="00F5017F"/>
    <w:rsid w:val="00F50643"/>
    <w:rsid w:val="00F5296F"/>
    <w:rsid w:val="00F60023"/>
    <w:rsid w:val="00F60B9F"/>
    <w:rsid w:val="00F61A7A"/>
    <w:rsid w:val="00F64D52"/>
    <w:rsid w:val="00F6522E"/>
    <w:rsid w:val="00F75EA4"/>
    <w:rsid w:val="00F76875"/>
    <w:rsid w:val="00F93208"/>
    <w:rsid w:val="00FA55E7"/>
    <w:rsid w:val="00FC35F8"/>
    <w:rsid w:val="00FC417D"/>
    <w:rsid w:val="00FD753B"/>
    <w:rsid w:val="00FE4C46"/>
    <w:rsid w:val="00FE54C6"/>
    <w:rsid w:val="00FE55ED"/>
    <w:rsid w:val="00FE6E07"/>
    <w:rsid w:val="00FF6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513F"/>
    <w:pPr>
      <w:widowControl w:val="0"/>
      <w:autoSpaceDE w:val="0"/>
      <w:autoSpaceDN w:val="0"/>
      <w:adjustRightInd w:val="0"/>
    </w:pPr>
    <w:rPr>
      <w:sz w:val="24"/>
      <w:szCs w:val="24"/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233930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6F129F"/>
    <w:rPr>
      <w:rFonts w:ascii="Calibri" w:hAnsi="Calibri"/>
      <w:sz w:val="22"/>
      <w:szCs w:val="22"/>
    </w:rPr>
  </w:style>
  <w:style w:type="character" w:styleId="a5">
    <w:name w:val="Strong"/>
    <w:qFormat/>
    <w:rsid w:val="00EE78A1"/>
    <w:rPr>
      <w:b/>
      <w:bCs/>
    </w:rPr>
  </w:style>
  <w:style w:type="paragraph" w:styleId="a6">
    <w:name w:val="List Paragraph"/>
    <w:basedOn w:val="a"/>
    <w:qFormat/>
    <w:rsid w:val="00C7125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7">
    <w:name w:val="Normal (Web)"/>
    <w:basedOn w:val="a"/>
    <w:rsid w:val="007B7098"/>
    <w:pPr>
      <w:widowControl/>
      <w:autoSpaceDE/>
      <w:autoSpaceDN/>
      <w:adjustRightInd/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basedOn w:val="a0"/>
    <w:rsid w:val="00B30D28"/>
  </w:style>
  <w:style w:type="character" w:styleId="a8">
    <w:name w:val="Hyperlink"/>
    <w:semiHidden/>
    <w:unhideWhenUsed/>
    <w:rsid w:val="00B30D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kzd39.ru/publ/1-1-0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Правила поведения на ж.д..dotx</Template>
  <TotalTime>0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для учащихся</vt:lpstr>
    </vt:vector>
  </TitlesOfParts>
  <Company>Inc.</Company>
  <LinksUpToDate>false</LinksUpToDate>
  <CharactersWithSpaces>5577</CharactersWithSpaces>
  <SharedDoc>false</SharedDoc>
  <HLinks>
    <vt:vector size="6" baseType="variant">
      <vt:variant>
        <vt:i4>5767179</vt:i4>
      </vt:variant>
      <vt:variant>
        <vt:i4>0</vt:i4>
      </vt:variant>
      <vt:variant>
        <vt:i4>0</vt:i4>
      </vt:variant>
      <vt:variant>
        <vt:i4>5</vt:i4>
      </vt:variant>
      <vt:variant>
        <vt:lpwstr>http://kzd39.ru/publ/1-1-0-14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для учащихся</dc:title>
  <dc:subject/>
  <dc:creator>admin</dc:creator>
  <cp:keywords/>
  <cp:lastModifiedBy>Admin</cp:lastModifiedBy>
  <cp:revision>2</cp:revision>
  <dcterms:created xsi:type="dcterms:W3CDTF">2019-05-13T07:51:00Z</dcterms:created>
  <dcterms:modified xsi:type="dcterms:W3CDTF">2019-05-13T07:51:00Z</dcterms:modified>
</cp:coreProperties>
</file>